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AE5" w:rsidRDefault="004A26F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.2pt;margin-top:41.8pt;width:334.6pt;height:38.9pt;z-index:251660288;mso-width-relative:margin;mso-height-relative:margin" stroked="f" strokecolor="white [3212]" strokeweight="0">
            <v:fill opacity="0"/>
            <v:textbox>
              <w:txbxContent>
                <w:p w:rsidR="003661C2" w:rsidRPr="004A26F3" w:rsidRDefault="004A26F3" w:rsidP="004A26F3">
                  <w:pPr>
                    <w:rPr>
                      <w:rFonts w:ascii="Candara" w:hAnsi="Candara"/>
                      <w:color w:val="6E6E6E" w:themeColor="accent1" w:themeShade="80"/>
                      <w:sz w:val="32"/>
                      <w:szCs w:val="32"/>
                    </w:rPr>
                  </w:pPr>
                  <w:r>
                    <w:rPr>
                      <w:rFonts w:ascii="Candara" w:hAnsi="Candara"/>
                      <w:b/>
                      <w:color w:val="6E6E6E" w:themeColor="accent1" w:themeShade="80"/>
                      <w:sz w:val="24"/>
                      <w:szCs w:val="24"/>
                    </w:rPr>
                    <w:t>Mögliche Überschrift 1</w:t>
                  </w:r>
                  <w:r w:rsidR="003661C2" w:rsidRPr="004A26F3">
                    <w:rPr>
                      <w:rFonts w:ascii="Candara" w:hAnsi="Candara"/>
                      <w:b/>
                      <w:color w:val="6E6E6E" w:themeColor="accent1" w:themeShade="80"/>
                      <w:sz w:val="24"/>
                      <w:szCs w:val="24"/>
                    </w:rPr>
                    <w:t>2pt groß, fett</w:t>
                  </w:r>
                  <w:r>
                    <w:rPr>
                      <w:rFonts w:ascii="Candara" w:hAnsi="Candara"/>
                      <w:b/>
                      <w:color w:val="6E6E6E" w:themeColor="accent1" w:themeShade="80"/>
                      <w:sz w:val="24"/>
                      <w:szCs w:val="24"/>
                    </w:rPr>
                    <w:br/>
                  </w:r>
                  <w:r w:rsidR="003661C2" w:rsidRPr="004A26F3">
                    <w:rPr>
                      <w:rFonts w:ascii="Candara" w:hAnsi="Candara"/>
                      <w:color w:val="6E6E6E" w:themeColor="accent1" w:themeShade="80"/>
                      <w:sz w:val="24"/>
                      <w:szCs w:val="24"/>
                    </w:rPr>
                    <w:t>Hier bitte</w:t>
                  </w:r>
                  <w:r>
                    <w:rPr>
                      <w:rFonts w:ascii="Candara" w:hAnsi="Candara"/>
                      <w:color w:val="6E6E6E" w:themeColor="accent1" w:themeShade="80"/>
                      <w:sz w:val="24"/>
                      <w:szCs w:val="24"/>
                    </w:rPr>
                    <w:t xml:space="preserve"> durch Überschreiben den eigenen Text eingeben.</w:t>
                  </w:r>
                  <w:r w:rsidR="003661C2" w:rsidRPr="004A26F3">
                    <w:rPr>
                      <w:rFonts w:ascii="Candara" w:hAnsi="Candara"/>
                      <w:color w:val="6E6E6E" w:themeColor="accent1" w:themeShade="8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-288290</wp:posOffset>
            </wp:positionV>
            <wp:extent cx="7562850" cy="5324475"/>
            <wp:effectExtent l="19050" t="0" r="0" b="0"/>
            <wp:wrapNone/>
            <wp:docPr id="1" name="Bild 1" descr="E:\CUSTOMERS14\gemeinde\presseportal_ruhehain\Ruhehain_anzeige_fa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USTOMERS14\gemeinde\presseportal_ruhehain\Ruhehain_anzeige_farb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1AE5" w:rsidSect="004A26F3">
      <w:pgSz w:w="11907" w:h="8391" w:orient="landscape" w:code="11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so">
    <w:panose1 w:val="00000000000000000000"/>
    <w:charset w:val="00"/>
    <w:family w:val="auto"/>
    <w:pitch w:val="variable"/>
    <w:sig w:usb0="800000A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4A26F3"/>
    <w:rsid w:val="000203AB"/>
    <w:rsid w:val="000244D5"/>
    <w:rsid w:val="00040112"/>
    <w:rsid w:val="00093445"/>
    <w:rsid w:val="000D4937"/>
    <w:rsid w:val="000E00CA"/>
    <w:rsid w:val="00126FCC"/>
    <w:rsid w:val="00131CCA"/>
    <w:rsid w:val="001510F6"/>
    <w:rsid w:val="00152E8B"/>
    <w:rsid w:val="00164268"/>
    <w:rsid w:val="001824E3"/>
    <w:rsid w:val="001837BC"/>
    <w:rsid w:val="001B1D42"/>
    <w:rsid w:val="0023615D"/>
    <w:rsid w:val="00246C28"/>
    <w:rsid w:val="00271E5C"/>
    <w:rsid w:val="00291AE5"/>
    <w:rsid w:val="00293F89"/>
    <w:rsid w:val="002951E0"/>
    <w:rsid w:val="002960DE"/>
    <w:rsid w:val="002D1EC8"/>
    <w:rsid w:val="002D517C"/>
    <w:rsid w:val="002E07E8"/>
    <w:rsid w:val="003661C2"/>
    <w:rsid w:val="00391DA4"/>
    <w:rsid w:val="003A18A8"/>
    <w:rsid w:val="003A47C9"/>
    <w:rsid w:val="003A6C5C"/>
    <w:rsid w:val="003A7891"/>
    <w:rsid w:val="003F3295"/>
    <w:rsid w:val="00401B06"/>
    <w:rsid w:val="00440812"/>
    <w:rsid w:val="004A26F3"/>
    <w:rsid w:val="004A33DA"/>
    <w:rsid w:val="004A3ABB"/>
    <w:rsid w:val="004B09D4"/>
    <w:rsid w:val="004D2532"/>
    <w:rsid w:val="00523586"/>
    <w:rsid w:val="00560461"/>
    <w:rsid w:val="00572760"/>
    <w:rsid w:val="0057332C"/>
    <w:rsid w:val="0058052F"/>
    <w:rsid w:val="00594266"/>
    <w:rsid w:val="005D0E24"/>
    <w:rsid w:val="00605C48"/>
    <w:rsid w:val="00625D6C"/>
    <w:rsid w:val="006A1EB2"/>
    <w:rsid w:val="0073345B"/>
    <w:rsid w:val="00734F6F"/>
    <w:rsid w:val="007C0334"/>
    <w:rsid w:val="007C675F"/>
    <w:rsid w:val="007F10A6"/>
    <w:rsid w:val="007F17CF"/>
    <w:rsid w:val="007F17DE"/>
    <w:rsid w:val="007F5ECB"/>
    <w:rsid w:val="00812D32"/>
    <w:rsid w:val="00832153"/>
    <w:rsid w:val="008666B1"/>
    <w:rsid w:val="0087363A"/>
    <w:rsid w:val="008938ED"/>
    <w:rsid w:val="008D32FA"/>
    <w:rsid w:val="008F49B2"/>
    <w:rsid w:val="00906482"/>
    <w:rsid w:val="009117CB"/>
    <w:rsid w:val="009273FD"/>
    <w:rsid w:val="00954D8A"/>
    <w:rsid w:val="009612A4"/>
    <w:rsid w:val="00970976"/>
    <w:rsid w:val="0097157E"/>
    <w:rsid w:val="00982177"/>
    <w:rsid w:val="009B54EC"/>
    <w:rsid w:val="009F6689"/>
    <w:rsid w:val="00A5603E"/>
    <w:rsid w:val="00A60D39"/>
    <w:rsid w:val="00A61B20"/>
    <w:rsid w:val="00A63940"/>
    <w:rsid w:val="00A65FB4"/>
    <w:rsid w:val="00AB1E69"/>
    <w:rsid w:val="00AD20F4"/>
    <w:rsid w:val="00AD264E"/>
    <w:rsid w:val="00B24BD7"/>
    <w:rsid w:val="00B519CD"/>
    <w:rsid w:val="00B672D3"/>
    <w:rsid w:val="00B84F08"/>
    <w:rsid w:val="00BC1BDF"/>
    <w:rsid w:val="00BC2569"/>
    <w:rsid w:val="00C01595"/>
    <w:rsid w:val="00C10BEB"/>
    <w:rsid w:val="00C36B40"/>
    <w:rsid w:val="00C42773"/>
    <w:rsid w:val="00C77ED3"/>
    <w:rsid w:val="00CB0404"/>
    <w:rsid w:val="00CB6B50"/>
    <w:rsid w:val="00CD32AD"/>
    <w:rsid w:val="00D26AE4"/>
    <w:rsid w:val="00D33F5B"/>
    <w:rsid w:val="00D72C57"/>
    <w:rsid w:val="00DB1723"/>
    <w:rsid w:val="00DC3279"/>
    <w:rsid w:val="00DC6655"/>
    <w:rsid w:val="00DE4E5E"/>
    <w:rsid w:val="00E01973"/>
    <w:rsid w:val="00E03CB0"/>
    <w:rsid w:val="00E53FC4"/>
    <w:rsid w:val="00E964F7"/>
    <w:rsid w:val="00E9790D"/>
    <w:rsid w:val="00E97C9D"/>
    <w:rsid w:val="00F12D43"/>
    <w:rsid w:val="00F162B2"/>
    <w:rsid w:val="00F52434"/>
    <w:rsid w:val="00F82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91AE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1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zimmermann">
      <a:majorFont>
        <a:latin typeface="Miso"/>
        <a:ea typeface=""/>
        <a:cs typeface=""/>
      </a:majorFont>
      <a:minorFont>
        <a:latin typeface="Miso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ruhehain_vorlage_a5_farbig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eckert</dc:creator>
  <cp:lastModifiedBy>pat eckert</cp:lastModifiedBy>
  <cp:revision>1</cp:revision>
  <dcterms:created xsi:type="dcterms:W3CDTF">2015-01-10T21:47:00Z</dcterms:created>
  <dcterms:modified xsi:type="dcterms:W3CDTF">2015-01-10T21:52:00Z</dcterms:modified>
</cp:coreProperties>
</file>